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CFF"/>
  <w:body>
    <w:p w:rsidR="00D917A0" w:rsidRPr="00F64E38" w:rsidRDefault="00D917A0" w:rsidP="002F754E">
      <w:pPr>
        <w:jc w:val="center"/>
        <w:rPr>
          <w:rFonts w:ascii="Tahoma" w:hAnsi="Tahoma" w:cs="Tahoma"/>
          <w:b/>
          <w:bCs/>
          <w:noProof/>
          <w:color w:val="632423"/>
          <w:spacing w:val="10"/>
          <w:sz w:val="72"/>
          <w:szCs w:val="72"/>
          <w:lang w:eastAsia="es-ES"/>
        </w:rPr>
      </w:pPr>
      <w:r w:rsidRPr="00F64E38">
        <w:rPr>
          <w:rFonts w:ascii="Tahoma" w:hAnsi="Tahoma" w:cs="Tahoma"/>
          <w:b/>
          <w:bCs/>
          <w:noProof/>
          <w:color w:val="632423"/>
          <w:spacing w:val="10"/>
          <w:sz w:val="80"/>
          <w:szCs w:val="80"/>
          <w:lang w:eastAsia="es-ES"/>
        </w:rPr>
        <w:t>M</w:t>
      </w:r>
      <w:r w:rsidRPr="00F64E38">
        <w:rPr>
          <w:rFonts w:ascii="Tahoma" w:hAnsi="Tahoma" w:cs="Tahoma"/>
          <w:b/>
          <w:bCs/>
          <w:noProof/>
          <w:color w:val="632423"/>
          <w:spacing w:val="10"/>
          <w:sz w:val="72"/>
          <w:szCs w:val="72"/>
          <w:lang w:eastAsia="es-ES"/>
        </w:rPr>
        <w:t xml:space="preserve">ANICURA + </w:t>
      </w:r>
      <w:r w:rsidRPr="00F64E38">
        <w:rPr>
          <w:rFonts w:ascii="Tahoma" w:hAnsi="Tahoma" w:cs="Tahoma"/>
          <w:b/>
          <w:bCs/>
          <w:noProof/>
          <w:color w:val="632423"/>
          <w:spacing w:val="10"/>
          <w:sz w:val="80"/>
          <w:szCs w:val="80"/>
          <w:lang w:eastAsia="es-ES"/>
        </w:rPr>
        <w:t>E</w:t>
      </w:r>
      <w:r w:rsidRPr="00F64E38">
        <w:rPr>
          <w:rFonts w:ascii="Tahoma" w:hAnsi="Tahoma" w:cs="Tahoma"/>
          <w:b/>
          <w:bCs/>
          <w:noProof/>
          <w:color w:val="632423"/>
          <w:spacing w:val="10"/>
          <w:sz w:val="72"/>
          <w:szCs w:val="72"/>
          <w:lang w:eastAsia="es-ES"/>
        </w:rPr>
        <w:t xml:space="preserve">SMALTADO </w:t>
      </w:r>
      <w:r w:rsidRPr="00F64E38">
        <w:rPr>
          <w:rFonts w:ascii="Tahoma" w:hAnsi="Tahoma" w:cs="Tahoma"/>
          <w:b/>
          <w:bCs/>
          <w:noProof/>
          <w:color w:val="632423"/>
          <w:spacing w:val="10"/>
          <w:sz w:val="80"/>
          <w:szCs w:val="80"/>
          <w:lang w:eastAsia="es-ES"/>
        </w:rPr>
        <w:t>S</w:t>
      </w:r>
      <w:r w:rsidRPr="00F64E38">
        <w:rPr>
          <w:rFonts w:ascii="Tahoma" w:hAnsi="Tahoma" w:cs="Tahoma"/>
          <w:b/>
          <w:bCs/>
          <w:noProof/>
          <w:color w:val="632423"/>
          <w:spacing w:val="10"/>
          <w:sz w:val="72"/>
          <w:szCs w:val="72"/>
          <w:lang w:eastAsia="es-ES"/>
        </w:rPr>
        <w:t>EMIPERMANENTE</w:t>
      </w:r>
    </w:p>
    <w:p w:rsidR="00D917A0" w:rsidRPr="002F754E" w:rsidRDefault="00D917A0" w:rsidP="002F754E">
      <w:pPr>
        <w:jc w:val="center"/>
        <w:rPr>
          <w:rFonts w:ascii="Tahoma" w:hAnsi="Tahoma" w:cs="Tahoma"/>
          <w:noProof/>
          <w:sz w:val="72"/>
          <w:szCs w:val="72"/>
          <w:lang w:eastAsia="es-ES"/>
        </w:rPr>
      </w:pPr>
      <w:r>
        <w:rPr>
          <w:rFonts w:ascii="Arial" w:hAnsi="Arial" w:cs="Arial"/>
          <w:b/>
          <w:bCs/>
          <w:noProof/>
          <w:color w:val="632423"/>
          <w:sz w:val="56"/>
          <w:szCs w:val="56"/>
          <w:lang w:eastAsia="es-ES"/>
        </w:rPr>
        <w:t>Para lucir uñas perfectas más tiempo</w:t>
      </w:r>
    </w:p>
    <w:p w:rsidR="00D917A0" w:rsidRDefault="00D917A0">
      <w:pPr>
        <w:rPr>
          <w:noProof/>
          <w:lang w:eastAsia="es-ES"/>
        </w:rPr>
      </w:pPr>
      <w:r w:rsidRPr="004A1F13">
        <w:rPr>
          <w:noProof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2" o:spid="_x0000_i1025" type="#_x0000_t75" alt="http://www.certovskezlavy.sk/media/Miska1/4_29.jpg" style="width:323.25pt;height:247.5pt;visibility:visible">
            <v:imagedata r:id="rId4" o:title="" cropleft="-95f" cropright="-3513f"/>
            <o:lock v:ext="edit" aspectratio="f"/>
          </v:shape>
        </w:pict>
      </w:r>
      <w:r w:rsidRPr="004A1F13">
        <w:rPr>
          <w:noProof/>
          <w:lang w:eastAsia="es-ES"/>
        </w:rPr>
        <w:pict>
          <v:shape id="Imagen 1" o:spid="_x0000_i1026" type="#_x0000_t75" style="width:337.5pt;height:247.5pt;visibility:visible">
            <v:imagedata r:id="rId5" o:title="" cropleft="-3499f" cropright="-152f"/>
            <o:lock v:ext="edit" aspectratio="f"/>
          </v:shape>
        </w:pict>
      </w:r>
      <w:bookmarkStart w:id="0" w:name="_GoBack"/>
      <w:bookmarkEnd w:id="0"/>
    </w:p>
    <w:p w:rsidR="00D917A0" w:rsidRPr="002F754E" w:rsidRDefault="00D917A0" w:rsidP="002F754E">
      <w:pPr>
        <w:jc w:val="center"/>
        <w:rPr>
          <w:noProof/>
          <w:color w:val="632423"/>
          <w:sz w:val="56"/>
          <w:szCs w:val="56"/>
          <w:lang w:eastAsia="es-ES"/>
        </w:rPr>
      </w:pPr>
      <w:r w:rsidRPr="002F754E">
        <w:rPr>
          <w:rFonts w:ascii="Arial" w:hAnsi="Arial" w:cs="Arial"/>
          <w:noProof/>
          <w:color w:val="632423"/>
          <w:sz w:val="56"/>
          <w:szCs w:val="56"/>
          <w:lang w:eastAsia="es-ES"/>
        </w:rPr>
        <w:t>ANTES</w:t>
      </w:r>
      <w:r w:rsidRPr="00F4445B">
        <w:rPr>
          <w:rFonts w:ascii="Arial" w:hAnsi="Arial" w:cs="Arial"/>
          <w:b/>
          <w:bCs/>
          <w:noProof/>
          <w:color w:val="632423"/>
          <w:sz w:val="60"/>
          <w:szCs w:val="60"/>
          <w:lang w:eastAsia="es-ES"/>
        </w:rPr>
        <w:t>23€</w:t>
      </w:r>
      <w:r w:rsidRPr="002F754E">
        <w:rPr>
          <w:rFonts w:ascii="Arial" w:hAnsi="Arial" w:cs="Arial"/>
          <w:noProof/>
          <w:color w:val="632423"/>
          <w:sz w:val="56"/>
          <w:szCs w:val="56"/>
          <w:lang w:eastAsia="es-ES"/>
        </w:rPr>
        <w:t xml:space="preserve">……………………AHORA </w:t>
      </w:r>
      <w:r w:rsidRPr="00F4445B">
        <w:rPr>
          <w:rFonts w:ascii="Arial" w:hAnsi="Arial" w:cs="Arial"/>
          <w:b/>
          <w:bCs/>
          <w:noProof/>
          <w:color w:val="632423"/>
          <w:sz w:val="60"/>
          <w:szCs w:val="60"/>
          <w:lang w:eastAsia="es-ES"/>
        </w:rPr>
        <w:t>16€</w:t>
      </w:r>
    </w:p>
    <w:sectPr w:rsidR="00D917A0" w:rsidRPr="002F754E" w:rsidSect="00F64E38">
      <w:pgSz w:w="16838" w:h="11906" w:orient="landscape"/>
      <w:pgMar w:top="1134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displayBackgroundShape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5FA0"/>
    <w:rsid w:val="00081D43"/>
    <w:rsid w:val="000E7449"/>
    <w:rsid w:val="000F1D8E"/>
    <w:rsid w:val="00121684"/>
    <w:rsid w:val="002B0109"/>
    <w:rsid w:val="002F754E"/>
    <w:rsid w:val="003C2147"/>
    <w:rsid w:val="004A1F13"/>
    <w:rsid w:val="00505FA0"/>
    <w:rsid w:val="00570E99"/>
    <w:rsid w:val="0086797C"/>
    <w:rsid w:val="008702CB"/>
    <w:rsid w:val="008C29F1"/>
    <w:rsid w:val="00993266"/>
    <w:rsid w:val="009B10CB"/>
    <w:rsid w:val="00B60C49"/>
    <w:rsid w:val="00C5190D"/>
    <w:rsid w:val="00C61526"/>
    <w:rsid w:val="00D13161"/>
    <w:rsid w:val="00D21E36"/>
    <w:rsid w:val="00D26020"/>
    <w:rsid w:val="00D917A0"/>
    <w:rsid w:val="00E60B29"/>
    <w:rsid w:val="00F4445B"/>
    <w:rsid w:val="00F64E38"/>
    <w:rsid w:val="00FA4F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1D43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60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60C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15</Words>
  <Characters>87</Characters>
  <Application>Microsoft Office Outlook</Application>
  <DocSecurity>0</DocSecurity>
  <Lines>0</Lines>
  <Paragraphs>0</Paragraphs>
  <ScaleCrop>false</ScaleCrop>
  <Company>QDQ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MANICURA + ESMALTADO SEMIPERMANENTE</dc:title>
  <dc:subject/>
  <dc:creator>Rosana</dc:creator>
  <cp:keywords/>
  <dc:description/>
  <cp:lastModifiedBy>eplatas</cp:lastModifiedBy>
  <cp:revision>2</cp:revision>
  <dcterms:created xsi:type="dcterms:W3CDTF">2013-11-12T11:58:00Z</dcterms:created>
  <dcterms:modified xsi:type="dcterms:W3CDTF">2013-11-12T11:58:00Z</dcterms:modified>
</cp:coreProperties>
</file>